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D42" w:rsidRDefault="00384D42" w:rsidP="00802B03">
      <w:pPr>
        <w:pStyle w:val="Default"/>
      </w:pPr>
    </w:p>
    <w:p w:rsidR="00384D42" w:rsidRDefault="00384D42" w:rsidP="00802B03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IZJAVA O NEPOSTOJANJU DUGOVANJA PREMA PRORAČUNU OSJEČKO-BARANJSKE ŽUPANIE</w:t>
      </w:r>
    </w:p>
    <w:p w:rsidR="00384D42" w:rsidRDefault="00384D42" w:rsidP="00802B03">
      <w:pPr>
        <w:pStyle w:val="Default"/>
        <w:jc w:val="center"/>
        <w:rPr>
          <w:b/>
          <w:bCs/>
          <w:sz w:val="22"/>
          <w:szCs w:val="22"/>
        </w:rPr>
      </w:pPr>
    </w:p>
    <w:p w:rsidR="00384D42" w:rsidRDefault="00384D42" w:rsidP="00802B03">
      <w:pPr>
        <w:pStyle w:val="Default"/>
        <w:jc w:val="center"/>
        <w:rPr>
          <w:b/>
          <w:bCs/>
          <w:sz w:val="22"/>
          <w:szCs w:val="22"/>
        </w:rPr>
      </w:pPr>
    </w:p>
    <w:p w:rsidR="00384D42" w:rsidRDefault="00384D42" w:rsidP="00802B03">
      <w:pPr>
        <w:pStyle w:val="Default"/>
        <w:jc w:val="center"/>
        <w:rPr>
          <w:b/>
          <w:bCs/>
          <w:sz w:val="22"/>
          <w:szCs w:val="22"/>
        </w:rPr>
      </w:pPr>
    </w:p>
    <w:p w:rsidR="00384D42" w:rsidRDefault="00384D42" w:rsidP="00802B03">
      <w:pPr>
        <w:pStyle w:val="Default"/>
        <w:jc w:val="center"/>
        <w:rPr>
          <w:b/>
          <w:bCs/>
          <w:sz w:val="22"/>
          <w:szCs w:val="22"/>
        </w:rPr>
      </w:pPr>
    </w:p>
    <w:p w:rsidR="00384D42" w:rsidRDefault="00384D42" w:rsidP="00802B03">
      <w:pPr>
        <w:pStyle w:val="Default"/>
        <w:jc w:val="center"/>
        <w:rPr>
          <w:sz w:val="22"/>
          <w:szCs w:val="22"/>
        </w:rPr>
      </w:pPr>
    </w:p>
    <w:p w:rsidR="00384D42" w:rsidRDefault="00384D42" w:rsidP="00802B0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kojom se izjavljuje da </w:t>
      </w:r>
    </w:p>
    <w:p w:rsidR="00384D42" w:rsidRDefault="00384D42" w:rsidP="00802B03">
      <w:pPr>
        <w:pStyle w:val="Default"/>
        <w:rPr>
          <w:sz w:val="22"/>
          <w:szCs w:val="22"/>
        </w:rPr>
      </w:pPr>
    </w:p>
    <w:p w:rsidR="00384D42" w:rsidRDefault="00384D42" w:rsidP="00802B03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Prijavitelj: </w:t>
      </w:r>
    </w:p>
    <w:p w:rsidR="00384D42" w:rsidRDefault="00384D42" w:rsidP="00802B03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</w:t>
      </w:r>
    </w:p>
    <w:p w:rsidR="00384D42" w:rsidRDefault="00384D42" w:rsidP="00802B03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(naziv prijavitelja, OIB)</w:t>
      </w:r>
    </w:p>
    <w:p w:rsidR="00384D42" w:rsidRDefault="00384D42" w:rsidP="00802B03">
      <w:pPr>
        <w:pStyle w:val="Default"/>
        <w:jc w:val="center"/>
        <w:rPr>
          <w:sz w:val="22"/>
          <w:szCs w:val="22"/>
        </w:rPr>
      </w:pPr>
    </w:p>
    <w:p w:rsidR="00384D42" w:rsidRDefault="00384D42" w:rsidP="00802B03">
      <w:pPr>
        <w:pStyle w:val="Default"/>
        <w:jc w:val="center"/>
        <w:rPr>
          <w:sz w:val="22"/>
          <w:szCs w:val="22"/>
        </w:rPr>
      </w:pPr>
    </w:p>
    <w:p w:rsidR="00384D42" w:rsidRDefault="00384D42" w:rsidP="00802B03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nema dugovanja prema Proračunu Osječko-baranjske županije te da je opravdao sva ranije odobrena sredstva</w:t>
      </w:r>
    </w:p>
    <w:p w:rsidR="00384D42" w:rsidRDefault="00384D42" w:rsidP="00802B03">
      <w:pPr>
        <w:pStyle w:val="Default"/>
        <w:jc w:val="center"/>
        <w:rPr>
          <w:b/>
          <w:bCs/>
          <w:sz w:val="22"/>
          <w:szCs w:val="22"/>
        </w:rPr>
      </w:pPr>
    </w:p>
    <w:p w:rsidR="00384D42" w:rsidRDefault="00384D42" w:rsidP="00802B03">
      <w:pPr>
        <w:pStyle w:val="Default"/>
        <w:jc w:val="center"/>
        <w:rPr>
          <w:sz w:val="22"/>
          <w:szCs w:val="22"/>
        </w:rPr>
      </w:pPr>
    </w:p>
    <w:p w:rsidR="00384D42" w:rsidRDefault="00384D42" w:rsidP="00802B03">
      <w:pPr>
        <w:pStyle w:val="Default"/>
        <w:rPr>
          <w:sz w:val="22"/>
          <w:szCs w:val="22"/>
        </w:rPr>
      </w:pPr>
    </w:p>
    <w:p w:rsidR="00384D42" w:rsidRDefault="00384D42" w:rsidP="00802B03">
      <w:pPr>
        <w:pStyle w:val="Default"/>
        <w:rPr>
          <w:sz w:val="22"/>
          <w:szCs w:val="22"/>
        </w:rPr>
      </w:pPr>
    </w:p>
    <w:p w:rsidR="00384D42" w:rsidRPr="00417ACE" w:rsidRDefault="00384D42" w:rsidP="00802B03">
      <w:pPr>
        <w:pStyle w:val="Default"/>
        <w:rPr>
          <w:b/>
          <w:sz w:val="22"/>
          <w:szCs w:val="22"/>
        </w:rPr>
      </w:pPr>
      <w:r w:rsidRPr="00417ACE">
        <w:rPr>
          <w:b/>
          <w:sz w:val="22"/>
          <w:szCs w:val="22"/>
        </w:rPr>
        <w:t>Pod kaznenom i materijalnom odgovornošću izjavljujemo da su svi podaci navedeni u</w:t>
      </w:r>
      <w:r>
        <w:rPr>
          <w:b/>
          <w:sz w:val="22"/>
          <w:szCs w:val="22"/>
        </w:rPr>
        <w:t xml:space="preserve"> ovoj</w:t>
      </w:r>
      <w:r w:rsidRPr="00417ACE">
        <w:rPr>
          <w:b/>
          <w:sz w:val="22"/>
          <w:szCs w:val="22"/>
        </w:rPr>
        <w:t xml:space="preserve"> Izjavi istiniti, točni i potpuni.</w:t>
      </w:r>
    </w:p>
    <w:p w:rsidR="00384D42" w:rsidRDefault="00384D42" w:rsidP="00802B03">
      <w:pPr>
        <w:pStyle w:val="Default"/>
        <w:rPr>
          <w:sz w:val="22"/>
          <w:szCs w:val="22"/>
        </w:rPr>
      </w:pPr>
      <w:bookmarkStart w:id="0" w:name="_GoBack"/>
      <w:bookmarkEnd w:id="0"/>
    </w:p>
    <w:p w:rsidR="00384D42" w:rsidRDefault="00384D42" w:rsidP="00802B03">
      <w:pPr>
        <w:pStyle w:val="Default"/>
        <w:rPr>
          <w:sz w:val="22"/>
          <w:szCs w:val="22"/>
        </w:rPr>
      </w:pPr>
    </w:p>
    <w:p w:rsidR="00384D42" w:rsidRDefault="00384D42" w:rsidP="00802B03">
      <w:pPr>
        <w:pStyle w:val="Default"/>
        <w:rPr>
          <w:sz w:val="22"/>
          <w:szCs w:val="22"/>
        </w:rPr>
      </w:pPr>
    </w:p>
    <w:p w:rsidR="00384D42" w:rsidRPr="00802B03" w:rsidRDefault="00384D42" w:rsidP="00802B03">
      <w:pPr>
        <w:pStyle w:val="Default"/>
        <w:rPr>
          <w:b/>
          <w:sz w:val="22"/>
          <w:szCs w:val="22"/>
        </w:rPr>
      </w:pPr>
      <w:r w:rsidRPr="00802B03">
        <w:rPr>
          <w:b/>
          <w:sz w:val="22"/>
          <w:szCs w:val="22"/>
        </w:rPr>
        <w:t xml:space="preserve">Mjesto </w:t>
      </w:r>
    </w:p>
    <w:p w:rsidR="00384D42" w:rsidRDefault="00384D42" w:rsidP="00802B03">
      <w:pPr>
        <w:pStyle w:val="Default"/>
        <w:rPr>
          <w:sz w:val="22"/>
          <w:szCs w:val="22"/>
        </w:rPr>
      </w:pPr>
      <w:r w:rsidRPr="00802B03">
        <w:rPr>
          <w:b/>
          <w:sz w:val="22"/>
          <w:szCs w:val="22"/>
        </w:rPr>
        <w:t>i datum:</w:t>
      </w:r>
      <w:r>
        <w:rPr>
          <w:sz w:val="22"/>
          <w:szCs w:val="22"/>
        </w:rPr>
        <w:t xml:space="preserve"> 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02B03">
        <w:rPr>
          <w:b/>
          <w:sz w:val="22"/>
          <w:szCs w:val="22"/>
        </w:rPr>
        <w:t>MP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____________________________</w:t>
      </w:r>
    </w:p>
    <w:p w:rsidR="00384D42" w:rsidRPr="00802B03" w:rsidRDefault="00384D42" w:rsidP="00802B03">
      <w:pPr>
        <w:pStyle w:val="Default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Pr="00802B03">
        <w:rPr>
          <w:b/>
          <w:sz w:val="22"/>
          <w:szCs w:val="22"/>
        </w:rPr>
        <w:t>Potpis i pečat prijavitelja</w:t>
      </w:r>
    </w:p>
    <w:p w:rsidR="00384D42" w:rsidRDefault="00384D42"/>
    <w:sectPr w:rsidR="00384D42" w:rsidSect="00CC5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2B03"/>
    <w:rsid w:val="0004713F"/>
    <w:rsid w:val="00142C10"/>
    <w:rsid w:val="002B472B"/>
    <w:rsid w:val="00384D42"/>
    <w:rsid w:val="00417ACE"/>
    <w:rsid w:val="006361B2"/>
    <w:rsid w:val="006F42AC"/>
    <w:rsid w:val="00800FFA"/>
    <w:rsid w:val="00802B03"/>
    <w:rsid w:val="00AE78C0"/>
    <w:rsid w:val="00CC5770"/>
    <w:rsid w:val="00CE1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770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02B0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</TotalTime>
  <Pages>1</Pages>
  <Words>85</Words>
  <Characters>490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 Zlatunic</dc:creator>
  <cp:keywords/>
  <dc:description/>
  <cp:lastModifiedBy>itokalic</cp:lastModifiedBy>
  <cp:revision>4</cp:revision>
  <dcterms:created xsi:type="dcterms:W3CDTF">2016-03-29T09:53:00Z</dcterms:created>
  <dcterms:modified xsi:type="dcterms:W3CDTF">2018-02-22T13:43:00Z</dcterms:modified>
</cp:coreProperties>
</file>