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D3E5" w14:textId="77777777" w:rsidR="00E80648" w:rsidRDefault="00C06F8D">
      <w:pPr>
        <w:tabs>
          <w:tab w:val="left" w:pos="1080"/>
        </w:tabs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Ponudbeni list</w:t>
      </w:r>
    </w:p>
    <w:p w14:paraId="4F6ED3C1" w14:textId="77777777" w:rsidR="00E80648" w:rsidRDefault="00E80648">
      <w:pPr>
        <w:tabs>
          <w:tab w:val="left" w:pos="1080"/>
        </w:tabs>
        <w:rPr>
          <w:rFonts w:ascii="Times New Roman" w:hAnsi="Times New Roman"/>
          <w:b/>
          <w:bCs/>
          <w:i/>
          <w:iCs/>
          <w:sz w:val="24"/>
          <w:szCs w:val="24"/>
        </w:rPr>
      </w:pPr>
    </w:p>
    <w:tbl>
      <w:tblPr>
        <w:tblW w:w="907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5"/>
        <w:gridCol w:w="5247"/>
      </w:tblGrid>
      <w:tr w:rsidR="00E80648" w14:paraId="3FE0CA6C" w14:textId="77777777">
        <w:tblPrEx>
          <w:tblCellMar>
            <w:top w:w="0" w:type="dxa"/>
            <w:bottom w:w="0" w:type="dxa"/>
          </w:tblCellMar>
        </w:tblPrEx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E6B9A" w14:textId="77777777" w:rsidR="00E80648" w:rsidRDefault="00C06F8D">
            <w:pPr>
              <w:outlineLvl w:val="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E0A4" w14:textId="77777777" w:rsidR="00E80648" w:rsidRDefault="00C06F8D">
            <w:pPr>
              <w:widowControl w:val="0"/>
              <w:tabs>
                <w:tab w:val="left" w:pos="0"/>
              </w:tabs>
              <w:overflowPunct w:val="0"/>
              <w:autoSpaceDE w:val="0"/>
              <w:ind w:right="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Osječko-baranjska županija</w:t>
            </w:r>
          </w:p>
        </w:tc>
      </w:tr>
      <w:tr w:rsidR="00E80648" w14:paraId="05514E95" w14:textId="77777777">
        <w:tblPrEx>
          <w:tblCellMar>
            <w:top w:w="0" w:type="dxa"/>
            <w:bottom w:w="0" w:type="dxa"/>
          </w:tblCellMar>
        </w:tblPrEx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258B8" w14:textId="77777777" w:rsidR="00E80648" w:rsidRDefault="00C06F8D">
            <w:pPr>
              <w:outlineLvl w:val="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24943" w14:textId="77777777" w:rsidR="00E80648" w:rsidRDefault="00C06F8D">
            <w:pPr>
              <w:widowControl w:val="0"/>
              <w:tabs>
                <w:tab w:val="left" w:pos="0"/>
              </w:tabs>
              <w:overflowPunct w:val="0"/>
              <w:autoSpaceDE w:val="0"/>
              <w:ind w:right="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Dugoročni kredit u kunama</w:t>
            </w:r>
          </w:p>
        </w:tc>
      </w:tr>
      <w:tr w:rsidR="00E80648" w14:paraId="14D20743" w14:textId="77777777">
        <w:tblPrEx>
          <w:tblCellMar>
            <w:top w:w="0" w:type="dxa"/>
            <w:bottom w:w="0" w:type="dxa"/>
          </w:tblCellMar>
        </w:tblPrEx>
        <w:trPr>
          <w:trHeight w:val="896"/>
        </w:trPr>
        <w:tc>
          <w:tcPr>
            <w:tcW w:w="90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694C" w14:textId="77777777" w:rsidR="00E80648" w:rsidRDefault="00E8064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111440CF" w14:textId="77777777" w:rsidR="00E80648" w:rsidRDefault="00C06F8D">
            <w:pPr>
              <w:shd w:val="clear" w:color="auto" w:fill="D9D9D9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 O N U D B E N I   L I S T</w:t>
            </w:r>
          </w:p>
          <w:p w14:paraId="51070184" w14:textId="77777777" w:rsidR="00E80648" w:rsidRDefault="00E8064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80648" w14:paraId="755B36E7" w14:textId="77777777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90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D54CE" w14:textId="77777777" w:rsidR="00E80648" w:rsidRDefault="00C06F8D">
            <w:pPr>
              <w:tabs>
                <w:tab w:val="left" w:pos="5550"/>
              </w:tabs>
              <w:spacing w:after="120" w:line="276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PODACI O PONUDITELJU</w:t>
            </w:r>
            <w:r>
              <w:rPr>
                <w:rFonts w:ascii="Times New Roman" w:hAnsi="Times New Roman"/>
                <w:b/>
                <w:bCs/>
                <w:iCs/>
              </w:rPr>
              <w:tab/>
            </w:r>
          </w:p>
        </w:tc>
      </w:tr>
      <w:tr w:rsidR="00E80648" w14:paraId="0902533E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6347A" w14:textId="77777777" w:rsidR="00E80648" w:rsidRDefault="00C06F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Naziv ponuditelja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81033" w14:textId="77777777" w:rsidR="00E80648" w:rsidRDefault="00E80648">
            <w:pPr>
              <w:spacing w:after="12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E80648" w14:paraId="6254CA6C" w14:textId="77777777">
        <w:tblPrEx>
          <w:tblCellMar>
            <w:top w:w="0" w:type="dxa"/>
            <w:bottom w:w="0" w:type="dxa"/>
          </w:tblCellMar>
        </w:tblPrEx>
        <w:trPr>
          <w:trHeight w:hRule="exact" w:val="619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0156A" w14:textId="77777777" w:rsidR="00E80648" w:rsidRDefault="00C06F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Sjedište ponuditelja </w:t>
            </w:r>
          </w:p>
          <w:p w14:paraId="6A825D92" w14:textId="77777777" w:rsidR="00E80648" w:rsidRDefault="00E8064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C909E" w14:textId="77777777" w:rsidR="00E80648" w:rsidRDefault="00C06F8D">
            <w:pPr>
              <w:spacing w:after="120" w:line="276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</w:t>
            </w:r>
          </w:p>
        </w:tc>
      </w:tr>
      <w:tr w:rsidR="00E80648" w14:paraId="5AE1B666" w14:textId="77777777">
        <w:tblPrEx>
          <w:tblCellMar>
            <w:top w:w="0" w:type="dxa"/>
            <w:bottom w:w="0" w:type="dxa"/>
          </w:tblCellMar>
        </w:tblPrEx>
        <w:trPr>
          <w:trHeight w:hRule="exact" w:val="834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686F2" w14:textId="77777777" w:rsidR="00E80648" w:rsidRDefault="00C06F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 za primanje pošte</w:t>
            </w:r>
          </w:p>
          <w:p w14:paraId="4BD3D977" w14:textId="77777777" w:rsidR="00E80648" w:rsidRDefault="00C06F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(ako je različita od adrese sjedišta)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A851F" w14:textId="77777777" w:rsidR="00E80648" w:rsidRDefault="00E80648">
            <w:pPr>
              <w:spacing w:after="120" w:line="276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0648" w14:paraId="5959268F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F537A" w14:textId="77777777" w:rsidR="00E80648" w:rsidRDefault="00C06F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OIB 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242CA" w14:textId="77777777" w:rsidR="00E80648" w:rsidRDefault="00C06F8D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</w:t>
            </w:r>
          </w:p>
        </w:tc>
      </w:tr>
      <w:tr w:rsidR="00E80648" w14:paraId="5FF06FB2" w14:textId="77777777">
        <w:tblPrEx>
          <w:tblCellMar>
            <w:top w:w="0" w:type="dxa"/>
            <w:bottom w:w="0" w:type="dxa"/>
          </w:tblCellMar>
        </w:tblPrEx>
        <w:trPr>
          <w:trHeight w:hRule="exact" w:val="429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91A6F" w14:textId="77777777" w:rsidR="00E80648" w:rsidRDefault="00C06F8D">
            <w:pPr>
              <w:spacing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Broj računa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7F009" w14:textId="77777777" w:rsidR="00E80648" w:rsidRDefault="00E80648">
            <w:pPr>
              <w:spacing w:after="120" w:line="276" w:lineRule="auto"/>
              <w:jc w:val="right"/>
              <w:rPr>
                <w:rFonts w:ascii="Times New Roman" w:hAnsi="Times New Roman"/>
              </w:rPr>
            </w:pPr>
          </w:p>
        </w:tc>
      </w:tr>
      <w:tr w:rsidR="00E80648" w14:paraId="1682D28D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9E51E" w14:textId="77777777" w:rsidR="00E80648" w:rsidRDefault="00C06F8D">
            <w:pPr>
              <w:spacing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 e-pošte</w:t>
            </w:r>
          </w:p>
          <w:p w14:paraId="7ED7877C" w14:textId="77777777" w:rsidR="00E80648" w:rsidRDefault="00E80648">
            <w:pPr>
              <w:spacing w:after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5AD37" w14:textId="77777777" w:rsidR="00E80648" w:rsidRDefault="00E80648">
            <w:pPr>
              <w:spacing w:after="120" w:line="276" w:lineRule="auto"/>
              <w:jc w:val="right"/>
              <w:rPr>
                <w:rFonts w:ascii="Times New Roman" w:hAnsi="Times New Roman"/>
              </w:rPr>
            </w:pPr>
          </w:p>
        </w:tc>
      </w:tr>
      <w:tr w:rsidR="00E80648" w14:paraId="33876DC9" w14:textId="77777777">
        <w:tblPrEx>
          <w:tblCellMar>
            <w:top w:w="0" w:type="dxa"/>
            <w:bottom w:w="0" w:type="dxa"/>
          </w:tblCellMar>
        </w:tblPrEx>
        <w:trPr>
          <w:trHeight w:hRule="exact" w:val="561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42E36" w14:textId="77777777" w:rsidR="00E80648" w:rsidRDefault="00C06F8D">
            <w:pPr>
              <w:spacing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osoba ponuditelja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D8FED" w14:textId="77777777" w:rsidR="00E80648" w:rsidRDefault="00E80648">
            <w:pPr>
              <w:spacing w:after="120" w:line="276" w:lineRule="auto"/>
              <w:jc w:val="right"/>
              <w:rPr>
                <w:rFonts w:ascii="Times New Roman" w:hAnsi="Times New Roman"/>
              </w:rPr>
            </w:pPr>
          </w:p>
        </w:tc>
      </w:tr>
      <w:tr w:rsidR="00E80648" w14:paraId="31479771" w14:textId="77777777">
        <w:tblPrEx>
          <w:tblCellMar>
            <w:top w:w="0" w:type="dxa"/>
            <w:bottom w:w="0" w:type="dxa"/>
          </w:tblCellMar>
        </w:tblPrEx>
        <w:trPr>
          <w:trHeight w:hRule="exact" w:val="816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B8711" w14:textId="77777777" w:rsidR="00E80648" w:rsidRDefault="00C06F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Ime, prezime i funkcija ovlaštene</w:t>
            </w:r>
          </w:p>
          <w:p w14:paraId="1CC98938" w14:textId="77777777" w:rsidR="00E80648" w:rsidRDefault="00C06F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osobe/a za potpisivanje ugovora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1EE80" w14:textId="77777777" w:rsidR="00E80648" w:rsidRDefault="00E80648">
            <w:pPr>
              <w:spacing w:after="120" w:line="276" w:lineRule="auto"/>
              <w:jc w:val="right"/>
              <w:rPr>
                <w:rFonts w:ascii="Times New Roman" w:hAnsi="Times New Roman"/>
              </w:rPr>
            </w:pPr>
          </w:p>
        </w:tc>
      </w:tr>
      <w:tr w:rsidR="00E80648" w14:paraId="0A657303" w14:textId="77777777">
        <w:tblPrEx>
          <w:tblCellMar>
            <w:top w:w="0" w:type="dxa"/>
            <w:bottom w:w="0" w:type="dxa"/>
          </w:tblCellMar>
        </w:tblPrEx>
        <w:trPr>
          <w:trHeight w:hRule="exact" w:val="423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9961B" w14:textId="77777777" w:rsidR="00E80648" w:rsidRDefault="00C06F8D">
            <w:pPr>
              <w:spacing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Broj telefona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04B4D" w14:textId="77777777" w:rsidR="00E80648" w:rsidRDefault="00E80648">
            <w:pPr>
              <w:spacing w:after="120" w:line="276" w:lineRule="auto"/>
              <w:jc w:val="right"/>
              <w:rPr>
                <w:rFonts w:ascii="Times New Roman" w:hAnsi="Times New Roman"/>
              </w:rPr>
            </w:pPr>
          </w:p>
        </w:tc>
      </w:tr>
      <w:tr w:rsidR="00E80648" w14:paraId="2A9C0860" w14:textId="77777777">
        <w:tblPrEx>
          <w:tblCellMar>
            <w:top w:w="0" w:type="dxa"/>
            <w:bottom w:w="0" w:type="dxa"/>
          </w:tblCellMar>
        </w:tblPrEx>
        <w:trPr>
          <w:trHeight w:hRule="exact" w:val="421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9E9BE" w14:textId="77777777" w:rsidR="00E80648" w:rsidRDefault="00C06F8D">
            <w:pPr>
              <w:spacing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Broj </w:t>
            </w:r>
            <w:r>
              <w:rPr>
                <w:rFonts w:ascii="Times New Roman" w:hAnsi="Times New Roman"/>
              </w:rPr>
              <w:t>telefaksa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90BF2" w14:textId="77777777" w:rsidR="00E80648" w:rsidRDefault="00E80648">
            <w:pPr>
              <w:spacing w:after="120" w:line="276" w:lineRule="auto"/>
              <w:jc w:val="right"/>
              <w:rPr>
                <w:rFonts w:ascii="Times New Roman" w:hAnsi="Times New Roman"/>
              </w:rPr>
            </w:pPr>
          </w:p>
        </w:tc>
      </w:tr>
    </w:tbl>
    <w:p w14:paraId="3EFA0CF6" w14:textId="77777777" w:rsidR="00E80648" w:rsidRDefault="00E80648">
      <w:pPr>
        <w:jc w:val="center"/>
        <w:rPr>
          <w:rFonts w:ascii="Times New Roman" w:hAnsi="Times New Roman"/>
        </w:rPr>
      </w:pPr>
    </w:p>
    <w:p w14:paraId="19D01B27" w14:textId="77777777" w:rsidR="00E80648" w:rsidRDefault="00C06F8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Proučili smo dokumentaciju za nadmetanje, kao i ostale dokumente i podatke koje nam je naručitelj stavio na raspolaganje, te smo spremni prihvatiti i prema tim uvjetima izvršiti za iznos:</w:t>
      </w:r>
    </w:p>
    <w:p w14:paraId="5FAE5C37" w14:textId="77777777" w:rsidR="00E80648" w:rsidRDefault="00E80648">
      <w:pPr>
        <w:jc w:val="center"/>
        <w:rPr>
          <w:rFonts w:ascii="Times New Roman" w:hAnsi="Times New Roman"/>
        </w:rPr>
      </w:pPr>
    </w:p>
    <w:tbl>
      <w:tblPr>
        <w:tblW w:w="907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5"/>
        <w:gridCol w:w="5247"/>
      </w:tblGrid>
      <w:tr w:rsidR="00E80648" w14:paraId="22A77D15" w14:textId="77777777">
        <w:tblPrEx>
          <w:tblCellMar>
            <w:top w:w="0" w:type="dxa"/>
            <w:bottom w:w="0" w:type="dxa"/>
          </w:tblCellMar>
        </w:tblPrEx>
        <w:trPr>
          <w:trHeight w:hRule="exact" w:val="728"/>
        </w:trPr>
        <w:tc>
          <w:tcPr>
            <w:tcW w:w="90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49AE6" w14:textId="77777777" w:rsidR="00E80648" w:rsidRDefault="00E80648">
            <w:pPr>
              <w:tabs>
                <w:tab w:val="left" w:pos="6810"/>
              </w:tabs>
              <w:rPr>
                <w:rFonts w:ascii="Times New Roman" w:hAnsi="Times New Roman"/>
                <w:b/>
                <w:bCs/>
                <w:i/>
                <w:iCs/>
              </w:rPr>
            </w:pPr>
          </w:p>
          <w:p w14:paraId="14873922" w14:textId="77777777" w:rsidR="00E80648" w:rsidRDefault="00C06F8D">
            <w:pPr>
              <w:tabs>
                <w:tab w:val="left" w:pos="6810"/>
              </w:tabs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PONUDA br. _____________</w:t>
            </w:r>
          </w:p>
        </w:tc>
      </w:tr>
      <w:tr w:rsidR="00E80648" w14:paraId="352E97B1" w14:textId="77777777">
        <w:tblPrEx>
          <w:tblCellMar>
            <w:top w:w="0" w:type="dxa"/>
            <w:bottom w:w="0" w:type="dxa"/>
          </w:tblCellMar>
        </w:tblPrEx>
        <w:trPr>
          <w:trHeight w:val="478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5D28" w14:textId="77777777" w:rsidR="00E80648" w:rsidRDefault="00E80648">
            <w:pPr>
              <w:spacing w:after="12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6DE088CB" w14:textId="77777777" w:rsidR="00E80648" w:rsidRDefault="00C06F8D">
            <w:pPr>
              <w:spacing w:after="120" w:line="276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Cijena ponude 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CB59A" w14:textId="77777777" w:rsidR="00E80648" w:rsidRDefault="00E80648">
            <w:pPr>
              <w:spacing w:after="120" w:line="276" w:lineRule="auto"/>
              <w:jc w:val="right"/>
              <w:rPr>
                <w:rFonts w:ascii="Times New Roman" w:hAnsi="Times New Roman"/>
              </w:rPr>
            </w:pPr>
          </w:p>
          <w:p w14:paraId="68FFB779" w14:textId="77777777" w:rsidR="00E80648" w:rsidRDefault="00C06F8D">
            <w:pPr>
              <w:spacing w:after="120" w:line="276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kuna</w:t>
            </w:r>
          </w:p>
        </w:tc>
      </w:tr>
      <w:tr w:rsidR="00E80648" w14:paraId="7A60B23B" w14:textId="77777777">
        <w:tblPrEx>
          <w:tblCellMar>
            <w:top w:w="0" w:type="dxa"/>
            <w:bottom w:w="0" w:type="dxa"/>
          </w:tblCellMar>
        </w:tblPrEx>
        <w:trPr>
          <w:trHeight w:hRule="exact" w:val="734"/>
        </w:trPr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E2902" w14:textId="77777777" w:rsidR="00E80648" w:rsidRDefault="00E80648">
            <w:pPr>
              <w:spacing w:after="12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1DF8050D" w14:textId="77777777" w:rsidR="00E80648" w:rsidRDefault="00C06F8D">
            <w:pPr>
              <w:spacing w:after="120" w:line="276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Mjesto i datum </w:t>
            </w:r>
          </w:p>
        </w:tc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67699" w14:textId="77777777" w:rsidR="00E80648" w:rsidRDefault="00E80648">
            <w:pPr>
              <w:spacing w:after="120" w:line="276" w:lineRule="auto"/>
              <w:jc w:val="right"/>
              <w:rPr>
                <w:rFonts w:ascii="Times New Roman" w:hAnsi="Times New Roman"/>
              </w:rPr>
            </w:pPr>
          </w:p>
        </w:tc>
      </w:tr>
    </w:tbl>
    <w:p w14:paraId="6AA27BCA" w14:textId="77777777" w:rsidR="00E80648" w:rsidRDefault="00E80648">
      <w:pPr>
        <w:tabs>
          <w:tab w:val="left" w:pos="1440"/>
        </w:tabs>
        <w:spacing w:line="276" w:lineRule="auto"/>
        <w:ind w:right="44"/>
        <w:jc w:val="both"/>
        <w:rPr>
          <w:rFonts w:ascii="Times New Roman" w:hAnsi="Times New Roman"/>
          <w:lang w:eastAsia="zh-CN"/>
        </w:rPr>
      </w:pPr>
    </w:p>
    <w:p w14:paraId="7673E60C" w14:textId="77777777" w:rsidR="00E80648" w:rsidRDefault="00E80648">
      <w:pPr>
        <w:tabs>
          <w:tab w:val="left" w:pos="1440"/>
        </w:tabs>
        <w:spacing w:line="276" w:lineRule="auto"/>
        <w:ind w:right="44"/>
        <w:jc w:val="both"/>
        <w:rPr>
          <w:rFonts w:ascii="Times New Roman" w:hAnsi="Times New Roman"/>
          <w:lang w:eastAsia="zh-CN"/>
        </w:rPr>
      </w:pPr>
    </w:p>
    <w:tbl>
      <w:tblPr>
        <w:tblW w:w="907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5"/>
        <w:gridCol w:w="2694"/>
        <w:gridCol w:w="3143"/>
      </w:tblGrid>
      <w:tr w:rsidR="00E80648" w14:paraId="6444219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4941" w14:textId="77777777" w:rsidR="00E80648" w:rsidRDefault="00E80648">
            <w:pPr>
              <w:spacing w:after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15DC" w14:textId="77777777" w:rsidR="00E80648" w:rsidRDefault="00E80648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36B31" w14:textId="77777777" w:rsidR="00E80648" w:rsidRDefault="00E80648">
            <w:pPr>
              <w:spacing w:after="120"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80648" w14:paraId="0A56DDB1" w14:textId="77777777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3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8D806" w14:textId="77777777" w:rsidR="00E80648" w:rsidRDefault="00E80648">
            <w:pPr>
              <w:jc w:val="center"/>
              <w:rPr>
                <w:rFonts w:ascii="Times New Roman" w:hAnsi="Times New Roman"/>
              </w:rPr>
            </w:pPr>
          </w:p>
          <w:p w14:paraId="48142CEE" w14:textId="77777777" w:rsidR="00E80648" w:rsidRDefault="00E80648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C7CA1" w14:textId="77777777" w:rsidR="00E80648" w:rsidRDefault="00E80648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601FA" w14:textId="77777777" w:rsidR="00E80648" w:rsidRDefault="00E80648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E80648" w14:paraId="6B525845" w14:textId="77777777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3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38B2B" w14:textId="77777777" w:rsidR="00E80648" w:rsidRDefault="00C06F8D">
            <w:pPr>
              <w:spacing w:after="120" w:line="276" w:lineRule="auto"/>
              <w:jc w:val="center"/>
            </w:pPr>
            <w:r>
              <w:rPr>
                <w:rFonts w:ascii="Times New Roman" w:hAnsi="Times New Roman"/>
                <w:bCs/>
              </w:rPr>
              <w:t>tiskanim slovima upisati ime i prezime ovlaštene osobe ponuditelja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CF7A" w14:textId="77777777" w:rsidR="00E80648" w:rsidRDefault="00C06F8D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M.P.</w:t>
            </w:r>
          </w:p>
        </w:tc>
        <w:tc>
          <w:tcPr>
            <w:tcW w:w="3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A79E1" w14:textId="77777777" w:rsidR="00E80648" w:rsidRDefault="00C06F8D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potpis ovlaštene osobe</w:t>
            </w:r>
          </w:p>
        </w:tc>
      </w:tr>
    </w:tbl>
    <w:p w14:paraId="51113D5C" w14:textId="77777777" w:rsidR="00E80648" w:rsidRDefault="00E80648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1D6BDAA6" w14:textId="77777777" w:rsidR="00E80648" w:rsidRDefault="00C06F8D">
      <w:pPr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Troškovnik</w:t>
      </w:r>
    </w:p>
    <w:p w14:paraId="4DAFDF2E" w14:textId="77777777" w:rsidR="00E80648" w:rsidRDefault="00E80648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6F11CF7C" w14:textId="77777777" w:rsidR="00E80648" w:rsidRDefault="00C06F8D">
      <w:pPr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Nominalna kamatna stopa __________ %</w:t>
      </w:r>
    </w:p>
    <w:p w14:paraId="1951B7D8" w14:textId="77777777" w:rsidR="00E80648" w:rsidRDefault="00E80648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6F068D3E" w14:textId="77777777" w:rsidR="00E80648" w:rsidRDefault="00C06F8D">
      <w:pPr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Efektivna kamatna stopa ____________%</w:t>
      </w:r>
    </w:p>
    <w:p w14:paraId="69657111" w14:textId="77777777" w:rsidR="00E80648" w:rsidRDefault="00E80648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73AF8897" w14:textId="77777777" w:rsidR="00E80648" w:rsidRDefault="00E80648">
      <w:pPr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907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4253"/>
        <w:gridCol w:w="3685"/>
      </w:tblGrid>
      <w:tr w:rsidR="00E80648" w14:paraId="3DD6EF04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80CE1" w14:textId="77777777" w:rsidR="00E80648" w:rsidRDefault="00C06F8D">
            <w:pPr>
              <w:tabs>
                <w:tab w:val="left" w:pos="0"/>
              </w:tabs>
              <w:jc w:val="center"/>
            </w:pPr>
            <w:r>
              <w:rPr>
                <w:rFonts w:ascii="Times New Roman" w:hAnsi="Times New Roman"/>
              </w:rPr>
              <w:t>Red. br.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2EFAD" w14:textId="77777777" w:rsidR="00E80648" w:rsidRDefault="00C06F8D">
            <w:pPr>
              <w:tabs>
                <w:tab w:val="left" w:pos="0"/>
              </w:tabs>
              <w:jc w:val="center"/>
            </w:pPr>
            <w:r>
              <w:rPr>
                <w:rFonts w:ascii="Times New Roman" w:hAnsi="Times New Roman"/>
              </w:rPr>
              <w:t>Opis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194D1" w14:textId="77777777" w:rsidR="00E80648" w:rsidRDefault="00C06F8D">
            <w:pPr>
              <w:tabs>
                <w:tab w:val="left" w:pos="0"/>
              </w:tabs>
              <w:jc w:val="center"/>
            </w:pPr>
            <w:r>
              <w:rPr>
                <w:rFonts w:ascii="Times New Roman" w:hAnsi="Times New Roman"/>
              </w:rPr>
              <w:t>Iznos u kn</w:t>
            </w:r>
          </w:p>
        </w:tc>
      </w:tr>
      <w:tr w:rsidR="00E80648" w14:paraId="0F805FF9" w14:textId="77777777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C452A" w14:textId="77777777" w:rsidR="00E80648" w:rsidRDefault="00C06F8D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65EDB" w14:textId="77777777" w:rsidR="00E80648" w:rsidRDefault="00C06F8D">
            <w:pPr>
              <w:tabs>
                <w:tab w:val="left" w:pos="0"/>
              </w:tabs>
            </w:pPr>
            <w:r>
              <w:rPr>
                <w:rFonts w:ascii="Times New Roman" w:hAnsi="Times New Roman"/>
                <w:sz w:val="24"/>
              </w:rPr>
              <w:t xml:space="preserve">Iznos </w:t>
            </w:r>
            <w:r>
              <w:rPr>
                <w:rFonts w:ascii="Times New Roman" w:hAnsi="Times New Roman"/>
                <w:sz w:val="24"/>
              </w:rPr>
              <w:t>kamata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E87A" w14:textId="77777777" w:rsidR="00E80648" w:rsidRDefault="00E80648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E80648" w14:paraId="1F0F0EFD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8A28" w14:textId="77777777" w:rsidR="00E80648" w:rsidRDefault="00C06F8D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6EAF0" w14:textId="77777777" w:rsidR="00E80648" w:rsidRDefault="00C06F8D">
            <w:pPr>
              <w:tabs>
                <w:tab w:val="left" w:pos="0"/>
              </w:tabs>
            </w:pPr>
            <w:r>
              <w:rPr>
                <w:rFonts w:ascii="Times New Roman" w:hAnsi="Times New Roman"/>
                <w:sz w:val="24"/>
              </w:rPr>
              <w:t xml:space="preserve">Iznos naknada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FBAD4" w14:textId="77777777" w:rsidR="00E80648" w:rsidRDefault="00E80648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E80648" w14:paraId="75470BB4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ECDB0" w14:textId="77777777" w:rsidR="00E80648" w:rsidRDefault="00E80648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5A13E" w14:textId="77777777" w:rsidR="00E80648" w:rsidRDefault="00C06F8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UKUPNO 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7AC3B" w14:textId="77777777" w:rsidR="00E80648" w:rsidRDefault="00E80648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4198E20A" w14:textId="77777777" w:rsidR="00E80648" w:rsidRDefault="00E80648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212477F8" w14:textId="77777777" w:rsidR="00E80648" w:rsidRDefault="00C06F8D">
      <w:pPr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ab/>
      </w:r>
    </w:p>
    <w:tbl>
      <w:tblPr>
        <w:tblW w:w="907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5"/>
        <w:gridCol w:w="2694"/>
        <w:gridCol w:w="3143"/>
      </w:tblGrid>
      <w:tr w:rsidR="00E80648" w14:paraId="6ADEBD9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B32DF" w14:textId="77777777" w:rsidR="00E80648" w:rsidRDefault="00E80648">
            <w:pPr>
              <w:spacing w:after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B5D52" w14:textId="77777777" w:rsidR="00E80648" w:rsidRDefault="00E80648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7D122" w14:textId="77777777" w:rsidR="00E80648" w:rsidRDefault="00E80648">
            <w:pPr>
              <w:spacing w:after="120"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80648" w14:paraId="5FD08594" w14:textId="77777777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3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D6668" w14:textId="77777777" w:rsidR="00E80648" w:rsidRDefault="00E80648">
            <w:pPr>
              <w:jc w:val="center"/>
              <w:rPr>
                <w:rFonts w:ascii="Times New Roman" w:hAnsi="Times New Roman"/>
              </w:rPr>
            </w:pPr>
          </w:p>
          <w:p w14:paraId="48EEA87B" w14:textId="77777777" w:rsidR="00E80648" w:rsidRDefault="00E80648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448A" w14:textId="77777777" w:rsidR="00E80648" w:rsidRDefault="00E80648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0B0B" w14:textId="77777777" w:rsidR="00E80648" w:rsidRDefault="00E80648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E80648" w14:paraId="66DFAC9E" w14:textId="77777777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3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15DC6" w14:textId="77777777" w:rsidR="00E80648" w:rsidRDefault="00C06F8D">
            <w:pPr>
              <w:spacing w:after="120" w:line="276" w:lineRule="auto"/>
              <w:jc w:val="center"/>
            </w:pPr>
            <w:r>
              <w:rPr>
                <w:rFonts w:ascii="Times New Roman" w:hAnsi="Times New Roman"/>
                <w:bCs/>
              </w:rPr>
              <w:t>tiskanim slovima upisati ime i prezime ovlaštene osobe ponuditelja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75B0F" w14:textId="77777777" w:rsidR="00E80648" w:rsidRDefault="00C06F8D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M.P.</w:t>
            </w:r>
          </w:p>
        </w:tc>
        <w:tc>
          <w:tcPr>
            <w:tcW w:w="3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D1807" w14:textId="77777777" w:rsidR="00E80648" w:rsidRDefault="00C06F8D">
            <w:pPr>
              <w:spacing w:after="12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potpis ovlaštene osobe</w:t>
            </w:r>
          </w:p>
        </w:tc>
      </w:tr>
    </w:tbl>
    <w:p w14:paraId="2DEE0EB4" w14:textId="77777777" w:rsidR="00E80648" w:rsidRDefault="00E80648">
      <w:pPr>
        <w:rPr>
          <w:rFonts w:ascii="Times New Roman" w:hAnsi="Times New Roman"/>
          <w:sz w:val="24"/>
          <w:szCs w:val="24"/>
          <w:lang w:val="pl-PL"/>
        </w:rPr>
      </w:pPr>
    </w:p>
    <w:p w14:paraId="20B6D90C" w14:textId="77777777" w:rsidR="00E80648" w:rsidRDefault="00E80648"/>
    <w:p w14:paraId="21B16A0B" w14:textId="77777777" w:rsidR="00E80648" w:rsidRDefault="00E80648"/>
    <w:sectPr w:rsidR="00E80648"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49DA5" w14:textId="77777777" w:rsidR="00000000" w:rsidRDefault="00C06F8D">
      <w:pPr>
        <w:spacing w:after="0" w:line="240" w:lineRule="auto"/>
      </w:pPr>
      <w:r>
        <w:separator/>
      </w:r>
    </w:p>
  </w:endnote>
  <w:endnote w:type="continuationSeparator" w:id="0">
    <w:p w14:paraId="01FE5634" w14:textId="77777777" w:rsidR="00000000" w:rsidRDefault="00C06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DE2D1" w14:textId="77777777" w:rsidR="00000000" w:rsidRDefault="00C06F8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2A9BD2A" w14:textId="77777777" w:rsidR="00000000" w:rsidRDefault="00C06F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80648"/>
    <w:rsid w:val="00C06F8D"/>
    <w:rsid w:val="00E8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8B570"/>
  <w15:docId w15:val="{63881CE2-BF6A-40E7-B367-01C8F8B5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rPr>
      <w:rFonts w:ascii="Calibri" w:eastAsia="Calibri" w:hAnsi="Calibri" w:cs="Times New Roman"/>
    </w:r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Bubalo</dc:creator>
  <dc:description/>
  <cp:lastModifiedBy>Martina Bubalo</cp:lastModifiedBy>
  <cp:revision>2</cp:revision>
  <dcterms:created xsi:type="dcterms:W3CDTF">2021-06-04T09:49:00Z</dcterms:created>
  <dcterms:modified xsi:type="dcterms:W3CDTF">2021-06-04T09:49:00Z</dcterms:modified>
</cp:coreProperties>
</file>